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1F3" w:rsidRPr="00BF7A31" w:rsidRDefault="00D941F3" w:rsidP="008746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sz w:val="18"/>
          <w:szCs w:val="18"/>
          <w:lang w:eastAsia="sk-SK"/>
        </w:rPr>
      </w:pPr>
      <w:r w:rsidRPr="00BF7A31">
        <w:rPr>
          <w:rFonts w:ascii="Algerian" w:hAnsi="Algerian"/>
          <w:sz w:val="18"/>
          <w:szCs w:val="18"/>
          <w:lang w:eastAsia="sk-SK"/>
        </w:rPr>
        <w:t>Ka</w:t>
      </w:r>
      <w:r w:rsidRPr="00BF7A31">
        <w:rPr>
          <w:rFonts w:ascii="Times New Roman" w:hAnsi="Times New Roman"/>
          <w:sz w:val="18"/>
          <w:szCs w:val="18"/>
          <w:lang w:eastAsia="sk-SK"/>
        </w:rPr>
        <w:t>Ž</w:t>
      </w:r>
      <w:r w:rsidRPr="00BF7A31">
        <w:rPr>
          <w:rFonts w:ascii="Algerian" w:hAnsi="Algerian"/>
          <w:sz w:val="18"/>
          <w:szCs w:val="18"/>
          <w:lang w:eastAsia="sk-SK"/>
        </w:rPr>
        <w:t>dodenn</w:t>
      </w:r>
      <w:r w:rsidRPr="00BF7A31">
        <w:rPr>
          <w:rFonts w:ascii="Algerian" w:hAnsi="Algerian" w:cs="Algerian"/>
          <w:sz w:val="18"/>
          <w:szCs w:val="18"/>
          <w:lang w:eastAsia="sk-SK"/>
        </w:rPr>
        <w:t>á</w:t>
      </w:r>
      <w:r w:rsidRPr="00BF7A31">
        <w:rPr>
          <w:rFonts w:ascii="Algerian" w:hAnsi="Algerian"/>
          <w:sz w:val="18"/>
          <w:szCs w:val="18"/>
          <w:lang w:eastAsia="sk-SK"/>
        </w:rPr>
        <w:t xml:space="preserve"> s</w:t>
      </w:r>
      <w:r w:rsidRPr="00BF7A31">
        <w:rPr>
          <w:rFonts w:ascii="Algerian" w:hAnsi="Algerian" w:cs="Algerian"/>
          <w:sz w:val="18"/>
          <w:szCs w:val="18"/>
          <w:lang w:eastAsia="sk-SK"/>
        </w:rPr>
        <w:t>ú</w:t>
      </w:r>
      <w:r w:rsidRPr="00BF7A31">
        <w:rPr>
          <w:rFonts w:ascii="Times New Roman" w:hAnsi="Times New Roman"/>
          <w:sz w:val="18"/>
          <w:szCs w:val="18"/>
          <w:lang w:eastAsia="sk-SK"/>
        </w:rPr>
        <w:t>Č</w:t>
      </w:r>
      <w:r w:rsidRPr="00BF7A31">
        <w:rPr>
          <w:rFonts w:ascii="Algerian" w:hAnsi="Algerian"/>
          <w:sz w:val="18"/>
          <w:szCs w:val="18"/>
          <w:lang w:eastAsia="sk-SK"/>
        </w:rPr>
        <w:t>as</w:t>
      </w:r>
      <w:r w:rsidRPr="00BF7A31">
        <w:rPr>
          <w:rFonts w:ascii="Times New Roman" w:hAnsi="Times New Roman"/>
          <w:sz w:val="18"/>
          <w:szCs w:val="18"/>
          <w:lang w:eastAsia="sk-SK"/>
        </w:rPr>
        <w:t>Ť</w:t>
      </w:r>
      <w:r w:rsidRPr="00BF7A31">
        <w:rPr>
          <w:rFonts w:ascii="Algerian" w:hAnsi="Algerian"/>
          <w:sz w:val="18"/>
          <w:szCs w:val="18"/>
          <w:lang w:eastAsia="sk-SK"/>
        </w:rPr>
        <w:t xml:space="preserve"> n</w:t>
      </w:r>
      <w:r w:rsidRPr="00BF7A31">
        <w:rPr>
          <w:rFonts w:ascii="Algerian" w:hAnsi="Algerian" w:cs="Algerian"/>
          <w:sz w:val="18"/>
          <w:szCs w:val="18"/>
          <w:lang w:eastAsia="sk-SK"/>
        </w:rPr>
        <w:t>áš</w:t>
      </w:r>
      <w:r w:rsidRPr="00BF7A31">
        <w:rPr>
          <w:rFonts w:ascii="Algerian" w:hAnsi="Algerian"/>
          <w:sz w:val="18"/>
          <w:szCs w:val="18"/>
          <w:lang w:eastAsia="sk-SK"/>
        </w:rPr>
        <w:t xml:space="preserve">ho </w:t>
      </w:r>
      <w:r w:rsidRPr="00BF7A31">
        <w:rPr>
          <w:rFonts w:ascii="Times New Roman" w:hAnsi="Times New Roman"/>
          <w:sz w:val="18"/>
          <w:szCs w:val="18"/>
          <w:lang w:eastAsia="sk-SK"/>
        </w:rPr>
        <w:t>Ž</w:t>
      </w:r>
      <w:r w:rsidRPr="00BF7A31">
        <w:rPr>
          <w:rFonts w:ascii="Algerian" w:hAnsi="Algerian"/>
          <w:sz w:val="18"/>
          <w:szCs w:val="18"/>
          <w:lang w:eastAsia="sk-SK"/>
        </w:rPr>
        <w:t>ivota</w:t>
      </w:r>
    </w:p>
    <w:p w:rsidR="00D941F3" w:rsidRPr="00BF7A31" w:rsidRDefault="00D941F3" w:rsidP="008746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lgerian" w:hAnsi="Algerian"/>
          <w:sz w:val="18"/>
          <w:szCs w:val="18"/>
          <w:lang w:eastAsia="sk-SK"/>
        </w:rPr>
      </w:pPr>
      <w:r w:rsidRPr="00BF7A31">
        <w:rPr>
          <w:rFonts w:ascii="Algerian" w:hAnsi="Algerian"/>
          <w:sz w:val="18"/>
          <w:szCs w:val="18"/>
          <w:lang w:eastAsia="sk-SK"/>
        </w:rPr>
        <w:t>T ý k a   s a   t o   n á s   v š e t k ý c h</w:t>
      </w:r>
    </w:p>
    <w:p w:rsidR="00D941F3" w:rsidRDefault="00D941F3" w:rsidP="0087461F">
      <w:pPr>
        <w:jc w:val="center"/>
      </w:pPr>
      <w:r w:rsidRPr="0030530E">
        <w:rPr>
          <w:rFonts w:ascii="Arial" w:hAnsi="Arial"/>
          <w:noProof/>
          <w:sz w:val="24"/>
          <w:szCs w:val="24"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1" o:spid="_x0000_i1025" type="#_x0000_t75" style="width:156.75pt;height:46.5pt;visibility:visible">
            <v:imagedata r:id="rId4" o:title=""/>
          </v:shape>
        </w:pict>
      </w:r>
    </w:p>
    <w:p w:rsidR="00D941F3" w:rsidRPr="003C68F5" w:rsidRDefault="00D941F3" w:rsidP="00044351">
      <w:pPr>
        <w:spacing w:after="0"/>
        <w:rPr>
          <w:rFonts w:ascii="Times New Roman" w:hAnsi="Times New Roman"/>
          <w:sz w:val="20"/>
          <w:szCs w:val="20"/>
        </w:rPr>
      </w:pPr>
      <w:r>
        <w:t xml:space="preserve">     </w:t>
      </w:r>
      <w:r w:rsidRPr="003C68F5">
        <w:rPr>
          <w:rFonts w:ascii="Times New Roman" w:hAnsi="Times New Roman"/>
          <w:sz w:val="20"/>
          <w:szCs w:val="20"/>
        </w:rPr>
        <w:t>Vážení občania,</w:t>
      </w:r>
    </w:p>
    <w:p w:rsidR="00D941F3" w:rsidRDefault="00D941F3" w:rsidP="00F727E0">
      <w:pPr>
        <w:spacing w:after="0"/>
        <w:ind w:left="-567" w:right="-851"/>
        <w:rPr>
          <w:rFonts w:ascii="Times New Roman" w:hAnsi="Times New Roman"/>
          <w:sz w:val="20"/>
          <w:szCs w:val="20"/>
        </w:rPr>
      </w:pPr>
      <w:r w:rsidRPr="003C68F5">
        <w:rPr>
          <w:rFonts w:ascii="Times New Roman" w:hAnsi="Times New Roman"/>
          <w:sz w:val="20"/>
          <w:szCs w:val="20"/>
        </w:rPr>
        <w:t xml:space="preserve">     v jedenástej časti Projektu civilnej ochrany obyvateľstva sme sa zaoberali problematikou individuálnej ochrany jednotlivca improvizovanými prostriedkami, kedy sa občan môže dostať do situácie ohrozenia života alebo zdravia v prípade úniku napr. chemickej </w:t>
      </w:r>
      <w:r>
        <w:rPr>
          <w:rFonts w:ascii="Times New Roman" w:hAnsi="Times New Roman"/>
          <w:sz w:val="20"/>
          <w:szCs w:val="20"/>
        </w:rPr>
        <w:t xml:space="preserve">nebezpečnej </w:t>
      </w:r>
      <w:r w:rsidRPr="003C68F5">
        <w:rPr>
          <w:rFonts w:ascii="Times New Roman" w:hAnsi="Times New Roman"/>
          <w:sz w:val="20"/>
          <w:szCs w:val="20"/>
        </w:rPr>
        <w:t>látky . Sú to situácie, v ktorých sa občan dostal neočakávane a využil možnosť chrániť svoj život a zdravie spomínaným spôsobom. Občan má možnosť chrániť svoj život a zdravie nielen improvizovanými prostriedkami, ale</w:t>
      </w:r>
      <w:r>
        <w:rPr>
          <w:rFonts w:ascii="Times New Roman" w:hAnsi="Times New Roman"/>
          <w:sz w:val="20"/>
          <w:szCs w:val="20"/>
        </w:rPr>
        <w:t xml:space="preserve"> aj</w:t>
      </w:r>
      <w:r w:rsidRPr="003C68F5">
        <w:rPr>
          <w:rFonts w:ascii="Times New Roman" w:hAnsi="Times New Roman"/>
          <w:sz w:val="20"/>
          <w:szCs w:val="20"/>
        </w:rPr>
        <w:t xml:space="preserve"> pripraviť sa na situáciu ohrozenia</w:t>
      </w:r>
      <w:r>
        <w:rPr>
          <w:rFonts w:ascii="Times New Roman" w:hAnsi="Times New Roman"/>
          <w:sz w:val="20"/>
          <w:szCs w:val="20"/>
        </w:rPr>
        <w:t>,</w:t>
      </w:r>
      <w:r w:rsidRPr="003C68F5">
        <w:rPr>
          <w:rFonts w:ascii="Times New Roman" w:hAnsi="Times New Roman"/>
          <w:sz w:val="20"/>
          <w:szCs w:val="20"/>
        </w:rPr>
        <w:t xml:space="preserve"> chrániť si svoj život a zdravie </w:t>
      </w:r>
      <w:r w:rsidRPr="00BC254F">
        <w:rPr>
          <w:rFonts w:ascii="Times New Roman" w:hAnsi="Times New Roman"/>
          <w:b/>
        </w:rPr>
        <w:t>špeciálnymi prostriedkami</w:t>
      </w:r>
      <w:r w:rsidRPr="003C68F5">
        <w:rPr>
          <w:rFonts w:ascii="Times New Roman" w:hAnsi="Times New Roman"/>
          <w:sz w:val="20"/>
          <w:szCs w:val="20"/>
        </w:rPr>
        <w:t xml:space="preserve">, ktoré predovšetkým slúžia za účelom opustenia </w:t>
      </w:r>
      <w:r>
        <w:rPr>
          <w:rFonts w:ascii="Times New Roman" w:hAnsi="Times New Roman"/>
          <w:sz w:val="20"/>
          <w:szCs w:val="20"/>
        </w:rPr>
        <w:t xml:space="preserve">občana alebo skupiny z </w:t>
      </w:r>
      <w:r w:rsidRPr="003C68F5">
        <w:rPr>
          <w:rFonts w:ascii="Times New Roman" w:hAnsi="Times New Roman"/>
          <w:sz w:val="20"/>
          <w:szCs w:val="20"/>
        </w:rPr>
        <w:t>ohrozeného územia.</w:t>
      </w:r>
      <w:r>
        <w:rPr>
          <w:rFonts w:ascii="Times New Roman" w:hAnsi="Times New Roman"/>
          <w:sz w:val="20"/>
          <w:szCs w:val="20"/>
        </w:rPr>
        <w:t xml:space="preserve"> V dnešnej časti Vám predstavujeme niekoľko z nich.</w:t>
      </w:r>
    </w:p>
    <w:p w:rsidR="00D941F3" w:rsidRPr="003C68F5" w:rsidRDefault="00D941F3" w:rsidP="00F727E0">
      <w:pPr>
        <w:spacing w:after="0"/>
        <w:ind w:left="-567" w:right="-851"/>
        <w:rPr>
          <w:rFonts w:ascii="Times New Roman" w:hAnsi="Times New Roman"/>
          <w:sz w:val="20"/>
          <w:szCs w:val="20"/>
        </w:rPr>
      </w:pP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206"/>
      </w:tblGrid>
      <w:tr w:rsidR="00D941F3" w:rsidTr="0030530E">
        <w:trPr>
          <w:trHeight w:val="306"/>
        </w:trPr>
        <w:tc>
          <w:tcPr>
            <w:tcW w:w="10206" w:type="dxa"/>
          </w:tcPr>
          <w:p w:rsidR="00D941F3" w:rsidRPr="0030530E" w:rsidRDefault="00D941F3" w:rsidP="0030530E">
            <w:pPr>
              <w:spacing w:after="0" w:line="240" w:lineRule="auto"/>
              <w:ind w:right="-851"/>
              <w:rPr>
                <w:rFonts w:ascii="Times New Roman" w:hAnsi="Times New Roman"/>
              </w:rPr>
            </w:pPr>
            <w:r w:rsidRPr="0030530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0530E">
              <w:rPr>
                <w:rFonts w:ascii="Times New Roman" w:hAnsi="Times New Roman"/>
                <w:b/>
                <w:highlight w:val="lightGray"/>
              </w:rPr>
              <w:t>ŠPECIÁLNE PROSTRIEDKY individuálnej ochrany jednotlivca</w:t>
            </w:r>
            <w:r w:rsidRPr="0030530E">
              <w:rPr>
                <w:rFonts w:ascii="Times New Roman" w:hAnsi="Times New Roman"/>
                <w:highlight w:val="lightGray"/>
              </w:rPr>
              <w:t xml:space="preserve"> – prostriedky na ochranu dýchacích ciest</w:t>
            </w:r>
          </w:p>
        </w:tc>
      </w:tr>
    </w:tbl>
    <w:p w:rsidR="00D941F3" w:rsidRPr="00FC43D7" w:rsidRDefault="00D941F3" w:rsidP="00031309">
      <w:pPr>
        <w:ind w:right="-851"/>
        <w:rPr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</w:t>
      </w:r>
      <w:r w:rsidRPr="00AB1600">
        <w:rPr>
          <w:rFonts w:ascii="Times New Roman" w:hAnsi="Times New Roman"/>
          <w:b/>
          <w:sz w:val="20"/>
          <w:szCs w:val="20"/>
        </w:rPr>
        <w:t>Celo tvárová  maska</w:t>
      </w:r>
      <w:r w:rsidRPr="00AB1600">
        <w:rPr>
          <w:rFonts w:ascii="Times New Roman" w:hAnsi="Times New Roman"/>
          <w:sz w:val="20"/>
          <w:szCs w:val="20"/>
        </w:rPr>
        <w:t>: ľahká (450 g) celo tvárová maska sa vyznačuje širokým zorným poľom a konštrukciou vyžadujúcou minimálnu údržbu. Štvorbodový upínací systém. Konštrukcia s dvoma filtrami poskytuje nízky odpor pri dýchaní. Vymeniteľné filtre s bajonetovým upínacím systémom 3M / </w:t>
      </w:r>
      <w:r>
        <w:rPr>
          <w:rFonts w:ascii="Times New Roman" w:hAnsi="Times New Roman"/>
          <w:sz w:val="20"/>
          <w:szCs w:val="20"/>
        </w:rPr>
        <w:t xml:space="preserve">cca 125€ / s </w:t>
      </w:r>
      <w:r w:rsidRPr="008E7DF3">
        <w:rPr>
          <w:rFonts w:ascii="Times New Roman" w:hAnsi="Times New Roman"/>
          <w:b/>
          <w:sz w:val="20"/>
          <w:szCs w:val="20"/>
        </w:rPr>
        <w:t>PROTI PLYNOVÝ FILTER</w:t>
      </w:r>
    </w:p>
    <w:p w:rsidR="00D941F3" w:rsidRDefault="00D941F3" w:rsidP="00FC43D7">
      <w:pPr>
        <w:ind w:left="-709" w:right="-127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  <w:r w:rsidRPr="00A55190">
        <w:rPr>
          <w:noProof/>
          <w:lang w:eastAsia="sk-SK"/>
        </w:rPr>
        <w:pict>
          <v:shape id="Zástupný symbol obsahu 3" o:spid="_x0000_i1026" type="#_x0000_t75" alt="3M CELOTVÁROVÁ MASKA RADA 6000" style="width:143.25pt;height:130.5pt;visibility:visible">
            <v:imagedata r:id="rId5" o:title="" croptop="-450f" cropbottom="-725f" cropleft="-205f" cropright="-91f"/>
            <o:lock v:ext="edit" aspectratio="f"/>
          </v:shape>
        </w:pict>
      </w:r>
      <w:r>
        <w:rPr>
          <w:rFonts w:ascii="Times New Roman" w:hAnsi="Times New Roman"/>
          <w:sz w:val="20"/>
          <w:szCs w:val="20"/>
        </w:rPr>
        <w:t xml:space="preserve">     </w:t>
      </w:r>
      <w:r w:rsidRPr="00A55190">
        <w:rPr>
          <w:noProof/>
          <w:lang w:eastAsia="sk-SK"/>
        </w:rPr>
        <w:pict>
          <v:shape id="Picture 3" o:spid="_x0000_i1027" type="#_x0000_t75" style="width:168.75pt;height:138.75pt;visibility:visible">
            <v:imagedata r:id="rId6" o:title="" croptop="-424f" cropbottom="-730f" cropleft="-176f" cropright="-78f"/>
            <o:lock v:ext="edit" aspectratio="f"/>
          </v:shape>
        </w:pict>
      </w:r>
      <w:r>
        <w:rPr>
          <w:rFonts w:ascii="Times New Roman" w:hAnsi="Times New Roman"/>
          <w:sz w:val="20"/>
          <w:szCs w:val="20"/>
        </w:rPr>
        <w:t xml:space="preserve">        </w:t>
      </w:r>
      <w:r w:rsidRPr="00A55190">
        <w:rPr>
          <w:noProof/>
          <w:lang w:eastAsia="sk-SK"/>
        </w:rPr>
        <w:pict>
          <v:shape id="Picture 11" o:spid="_x0000_i1028" type="#_x0000_t75" alt="Proti plynom" style="width:152.25pt;height:139.5pt;visibility:visible">
            <v:imagedata r:id="rId7" o:title="" croptop="-421f" cropbottom="-631f" cropright="-216f"/>
            <o:lock v:ext="edit" aspectratio="f"/>
          </v:shape>
        </w:pict>
      </w:r>
    </w:p>
    <w:p w:rsidR="00D941F3" w:rsidRDefault="00D941F3" w:rsidP="00503770">
      <w:pPr>
        <w:spacing w:after="0"/>
        <w:ind w:left="-567" w:right="-851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Technické údaje filtrov: A – proti organickým plynom a parám organických látok s bodom varu nad 65 st. C / toulén, cyklohexán, xylén/</w:t>
      </w:r>
    </w:p>
    <w:p w:rsidR="00D941F3" w:rsidRDefault="00D941F3" w:rsidP="00503770">
      <w:pPr>
        <w:spacing w:after="0"/>
        <w:ind w:left="-567" w:right="-851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AX – proti organickým plynom a parám organických látok s bodom varu pod 65 st. C / acetón, diethyléter/</w:t>
      </w:r>
    </w:p>
    <w:p w:rsidR="00D941F3" w:rsidRDefault="00D941F3" w:rsidP="00503770">
      <w:pPr>
        <w:spacing w:after="0"/>
        <w:ind w:left="-567" w:right="-851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B  - proti anorganickým plynom a parám / chlór/, okrem oxidu uhoľnatého</w:t>
      </w:r>
    </w:p>
    <w:p w:rsidR="00D941F3" w:rsidRDefault="00D941F3" w:rsidP="00044351">
      <w:pPr>
        <w:spacing w:after="0" w:line="240" w:lineRule="auto"/>
        <w:ind w:left="-567" w:right="-851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E  - proti oxidu siričitému a ostatným kyslým plynom a parám</w:t>
      </w:r>
    </w:p>
    <w:p w:rsidR="00D941F3" w:rsidRDefault="00D941F3" w:rsidP="00044351">
      <w:pPr>
        <w:spacing w:after="0" w:line="240" w:lineRule="auto"/>
        <w:ind w:left="-567" w:right="-851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K-  proti amoniaku a organickým amínom</w:t>
      </w:r>
      <w:bookmarkStart w:id="0" w:name="_GoBack"/>
      <w:bookmarkEnd w:id="0"/>
    </w:p>
    <w:p w:rsidR="00D941F3" w:rsidRDefault="00D941F3" w:rsidP="00044351">
      <w:pPr>
        <w:spacing w:after="0" w:line="240" w:lineRule="auto"/>
        <w:ind w:left="-567" w:right="-851"/>
        <w:rPr>
          <w:rFonts w:ascii="Times New Roman" w:hAnsi="Times New Roman"/>
          <w:sz w:val="18"/>
          <w:szCs w:val="18"/>
        </w:rPr>
      </w:pPr>
    </w:p>
    <w:p w:rsidR="00D941F3" w:rsidRDefault="00D941F3" w:rsidP="00044351">
      <w:pPr>
        <w:spacing w:after="0" w:line="240" w:lineRule="auto"/>
        <w:ind w:left="-567" w:right="-851"/>
        <w:rPr>
          <w:rFonts w:ascii="Times New Roman" w:hAnsi="Times New Roman"/>
          <w:sz w:val="18"/>
          <w:szCs w:val="18"/>
        </w:rPr>
      </w:pPr>
      <w:r w:rsidRPr="00B05D57">
        <w:rPr>
          <w:rFonts w:ascii="Times New Roman" w:hAnsi="Times New Roman"/>
          <w:b/>
          <w:sz w:val="18"/>
          <w:szCs w:val="18"/>
        </w:rPr>
        <w:t>Lícnica celo tvárovej masky CM 4</w:t>
      </w:r>
      <w:r>
        <w:rPr>
          <w:rFonts w:ascii="Times New Roman" w:hAnsi="Times New Roman"/>
          <w:b/>
          <w:sz w:val="18"/>
          <w:szCs w:val="18"/>
        </w:rPr>
        <w:t xml:space="preserve"> + špeciálny filter MOF rady 2, 4, 5, 6 / </w:t>
      </w:r>
      <w:r>
        <w:rPr>
          <w:rFonts w:ascii="Times New Roman" w:hAnsi="Times New Roman"/>
          <w:sz w:val="18"/>
          <w:szCs w:val="18"/>
        </w:rPr>
        <w:t>malý ochranný filter/, cca 90-100€</w:t>
      </w:r>
    </w:p>
    <w:p w:rsidR="00D941F3" w:rsidRDefault="00D941F3" w:rsidP="00044351">
      <w:pPr>
        <w:spacing w:after="0" w:line="240" w:lineRule="auto"/>
        <w:ind w:left="-567" w:right="-851"/>
        <w:rPr>
          <w:rFonts w:ascii="Times New Roman" w:hAnsi="Times New Roman"/>
          <w:sz w:val="18"/>
          <w:szCs w:val="18"/>
        </w:rPr>
      </w:pPr>
      <w:r>
        <w:rPr>
          <w:noProof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Blok textu 2" o:spid="_x0000_s1026" type="#_x0000_t202" style="position:absolute;left:0;text-align:left;margin-left:228.4pt;margin-top:3.45pt;width:262.5pt;height:135pt;z-index:251658240;visibility:visible">
            <v:textbox>
              <w:txbxContent>
                <w:p w:rsidR="00D941F3" w:rsidRDefault="00D941F3" w:rsidP="00985794">
                  <w:pPr>
                    <w:spacing w:after="0"/>
                    <w:ind w:right="-385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CA415E">
                    <w:rPr>
                      <w:rFonts w:ascii="Times New Roman" w:hAnsi="Times New Roman"/>
                      <w:sz w:val="18"/>
                      <w:szCs w:val="18"/>
                    </w:rPr>
                    <w:t>Je typom tvárovej masky s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 gumotextilným päť páskový upínacím sys-</w:t>
                  </w:r>
                </w:p>
                <w:p w:rsidR="00D941F3" w:rsidRPr="005343B2" w:rsidRDefault="00D941F3" w:rsidP="00985794">
                  <w:pPr>
                    <w:spacing w:after="0"/>
                    <w:ind w:right="-385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témom. </w:t>
                  </w:r>
                  <w:r w:rsidRPr="00985794">
                    <w:rPr>
                      <w:rFonts w:ascii="Times New Roman" w:hAnsi="Times New Roman"/>
                      <w:sz w:val="18"/>
                      <w:szCs w:val="18"/>
                    </w:rPr>
                    <w:t>Lícnica má oválne, panoramatické zorníky. Priezvučná vložka v strednej časti lícnice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u</w:t>
                  </w:r>
                  <w:r w:rsidRPr="00985794">
                    <w:rPr>
                      <w:rFonts w:ascii="Times New Roman" w:hAnsi="Times New Roman"/>
                      <w:sz w:val="18"/>
                      <w:szCs w:val="18"/>
                    </w:rPr>
                    <w:t>možňuje komunikáciu aj pri  nasadení masky.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r w:rsidRPr="00985794">
                    <w:rPr>
                      <w:rFonts w:ascii="Times New Roman" w:hAnsi="Times New Roman"/>
                      <w:sz w:val="18"/>
                      <w:szCs w:val="18"/>
                    </w:rPr>
                    <w:t>Vnútorný okraj gumového výlisku lícnice je vybavený tesniacou manžetou. Vo vnútri lícnice je vsadená polomaska, ktorá oddeľuje priestor vdychovaného a vydychovaného vzduchu a zároveň znižuje zahmlievanie zorníkov. Laminátová ventilová komora obsahuje dva vydychovacie a jeden vdychovací ventilky. Závit ventilovej komory umožňuje  pripojenie lícnice ku všetkým ochran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ným filtrom typového radu  MOF  - </w:t>
                  </w:r>
                  <w:r w:rsidRPr="00985794">
                    <w:rPr>
                      <w:rFonts w:ascii="Times New Roman" w:hAnsi="Times New Roman"/>
                      <w:sz w:val="18"/>
                      <w:szCs w:val="18"/>
                    </w:rPr>
                    <w:t>MOF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-2, MOF-4, príp. MOF-5 a  MOF-6</w:t>
                  </w:r>
                  <w:r w:rsidRPr="00985794">
                    <w:rPr>
                      <w:rFonts w:ascii="Times New Roman" w:hAnsi="Times New Roman"/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</w:p>
    <w:p w:rsidR="00D941F3" w:rsidRDefault="00D941F3" w:rsidP="002F0521">
      <w:pPr>
        <w:spacing w:after="0" w:line="240" w:lineRule="auto"/>
        <w:ind w:left="-567" w:right="-851"/>
        <w:rPr>
          <w:rFonts w:ascii="Times New Roman" w:hAnsi="Times New Roman"/>
          <w:sz w:val="18"/>
          <w:szCs w:val="18"/>
        </w:rPr>
      </w:pPr>
      <w:r w:rsidRPr="00A55190">
        <w:rPr>
          <w:noProof/>
          <w:lang w:eastAsia="sk-SK"/>
        </w:rPr>
        <w:pict>
          <v:shape id="Picture 5" o:spid="_x0000_i1029" type="#_x0000_t75" alt="F1000008" style="width:116.25pt;height:110.25pt;visibility:visible">
            <v:imagedata r:id="rId8" o:title=""/>
          </v:shape>
        </w:pict>
      </w:r>
      <w:hyperlink w:history="1">
        <w:r>
          <w:rPr>
            <w:b/>
            <w:bCs/>
          </w:rPr>
          <w:t>Chyba! Neplatné hypertextové prepojenie.</w:t>
        </w:r>
      </w:hyperlink>
    </w:p>
    <w:p w:rsidR="00D941F3" w:rsidRDefault="00D941F3" w:rsidP="00044351">
      <w:pPr>
        <w:spacing w:after="0" w:line="240" w:lineRule="auto"/>
        <w:ind w:left="-567" w:right="-851"/>
        <w:rPr>
          <w:rFonts w:ascii="Times New Roman" w:hAnsi="Times New Roman"/>
          <w:sz w:val="18"/>
          <w:szCs w:val="18"/>
        </w:rPr>
      </w:pPr>
    </w:p>
    <w:p w:rsidR="00D941F3" w:rsidRDefault="00D941F3" w:rsidP="00044351">
      <w:pPr>
        <w:spacing w:after="0" w:line="240" w:lineRule="auto"/>
        <w:ind w:left="-567" w:right="-851"/>
        <w:rPr>
          <w:rFonts w:ascii="Times New Roman" w:hAnsi="Times New Roman"/>
          <w:sz w:val="18"/>
          <w:szCs w:val="18"/>
        </w:rPr>
      </w:pPr>
    </w:p>
    <w:p w:rsidR="00D941F3" w:rsidRPr="00A210D5" w:rsidRDefault="00D941F3" w:rsidP="00044351">
      <w:pPr>
        <w:spacing w:after="0" w:line="240" w:lineRule="auto"/>
        <w:ind w:left="-567" w:right="-851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Midimask  - 6€                            </w:t>
      </w:r>
      <w:r w:rsidRPr="00A210D5">
        <w:rPr>
          <w:rFonts w:ascii="Times New Roman" w:hAnsi="Times New Roman"/>
          <w:b/>
          <w:sz w:val="18"/>
          <w:szCs w:val="18"/>
        </w:rPr>
        <w:t xml:space="preserve">Polo maska </w:t>
      </w:r>
      <w:r>
        <w:rPr>
          <w:rFonts w:ascii="Times New Roman" w:hAnsi="Times New Roman"/>
          <w:b/>
          <w:sz w:val="18"/>
          <w:szCs w:val="18"/>
        </w:rPr>
        <w:t xml:space="preserve">s filtrom </w:t>
      </w:r>
      <w:r w:rsidRPr="00A210D5">
        <w:rPr>
          <w:rFonts w:ascii="Times New Roman" w:hAnsi="Times New Roman"/>
          <w:b/>
          <w:sz w:val="18"/>
          <w:szCs w:val="18"/>
        </w:rPr>
        <w:t>– 25€</w:t>
      </w:r>
      <w:r>
        <w:rPr>
          <w:rFonts w:ascii="Times New Roman" w:hAnsi="Times New Roman"/>
          <w:b/>
          <w:sz w:val="18"/>
          <w:szCs w:val="18"/>
        </w:rPr>
        <w:t xml:space="preserve">            Skladací respirátor 3M 8810 2€      Ochranné rúško 1€</w:t>
      </w:r>
    </w:p>
    <w:p w:rsidR="00D941F3" w:rsidRDefault="00D941F3" w:rsidP="00985794">
      <w:pPr>
        <w:spacing w:after="0" w:line="240" w:lineRule="auto"/>
        <w:ind w:left="-567" w:right="-851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</w:t>
      </w:r>
      <w:r w:rsidRPr="00A55190">
        <w:rPr>
          <w:noProof/>
          <w:lang w:eastAsia="sk-SK"/>
        </w:rPr>
        <w:pict>
          <v:shape id="Picture 2" o:spid="_x0000_i1030" type="#_x0000_t75" style="width:128.25pt;height:105.75pt;visibility:visible">
            <v:imagedata r:id="rId9" o:title="" croptop="-572f" cropbottom="-984f" cropright="-304f"/>
            <o:lock v:ext="edit" aspectratio="f"/>
          </v:shape>
        </w:pict>
      </w:r>
      <w:r w:rsidRPr="00A55190">
        <w:rPr>
          <w:noProof/>
          <w:lang w:eastAsia="sk-SK"/>
        </w:rPr>
        <w:pict>
          <v:shape id="Picture 1" o:spid="_x0000_i1031" type="#_x0000_t75" style="width:127.5pt;height:108.75pt;visibility:visible">
            <v:imagedata r:id="rId10" o:title="" croptop="-554f" cropbottom="-738f" cropleft="-228f" cropright="-177f"/>
            <o:lock v:ext="edit" aspectratio="f"/>
          </v:shape>
        </w:pict>
      </w:r>
      <w:r w:rsidRPr="00A55190">
        <w:rPr>
          <w:noProof/>
          <w:lang w:eastAsia="sk-SK"/>
        </w:rPr>
        <w:pict>
          <v:shape id="Zástupný symbol obsahu 6" o:spid="_x0000_i1032" type="#_x0000_t75" alt="REFIL RESPIRÁTOR 531" style="width:120pt;height:102pt;visibility:visible">
            <v:imagedata r:id="rId11" o:title="" croptop="2414f" cropbottom="6062f" cropleft="9287f" cropright="14402f"/>
          </v:shape>
        </w:pict>
      </w:r>
      <w:r w:rsidRPr="00A55190">
        <w:rPr>
          <w:noProof/>
          <w:lang w:eastAsia="sk-SK"/>
        </w:rPr>
        <w:pict>
          <v:shape id="_x0000_i1033" type="#_x0000_t75" style="width:105.75pt;height:102.75pt;visibility:visible">
            <v:imagedata r:id="rId12" o:title="" croptop="-588f" cropbottom="-914f" cropleft="-282f" cropright="-376f"/>
            <o:lock v:ext="edit" aspectratio="f"/>
          </v:shape>
        </w:pict>
      </w:r>
    </w:p>
    <w:p w:rsidR="00D941F3" w:rsidRDefault="00D941F3" w:rsidP="00267C06">
      <w:pPr>
        <w:spacing w:after="0" w:line="240" w:lineRule="auto"/>
        <w:ind w:left="-567" w:right="-851"/>
        <w:rPr>
          <w:rFonts w:ascii="Times New Roman" w:hAnsi="Times New Roman"/>
          <w:sz w:val="20"/>
          <w:szCs w:val="20"/>
        </w:rPr>
      </w:pPr>
      <w:r w:rsidRPr="002F0521">
        <w:rPr>
          <w:rFonts w:ascii="Times New Roman" w:hAnsi="Times New Roman"/>
          <w:sz w:val="20"/>
          <w:szCs w:val="20"/>
        </w:rPr>
        <w:t xml:space="preserve">     Skladací respirátor – s výdychovým ventilom zaručuje ochranu proti pevným netoxickým častiam neprevyšujúcim 10 – násobok najvyššej prípustnej koncentrácie pevných netoxických častí.</w:t>
      </w:r>
    </w:p>
    <w:p w:rsidR="00D941F3" w:rsidRPr="002F0521" w:rsidRDefault="00D941F3" w:rsidP="00267C06">
      <w:pPr>
        <w:spacing w:after="0" w:line="240" w:lineRule="auto"/>
        <w:ind w:left="-567" w:right="-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Pr="002F0521">
        <w:rPr>
          <w:rFonts w:ascii="Times New Roman" w:hAnsi="Times New Roman"/>
          <w:sz w:val="20"/>
          <w:szCs w:val="20"/>
        </w:rPr>
        <w:t xml:space="preserve">Okrem obyvateľstva, ktoré si môže zabezpečiť tieto prostriedky, špeciálne prostriedky individuálnej ochrany dýchacích ciest jednotlivca používajú predovšetkým jednotky civilnej ochrany a členovia zložiek integrovaného záchranného systému. </w:t>
      </w:r>
    </w:p>
    <w:p w:rsidR="00D941F3" w:rsidRPr="00267C06" w:rsidRDefault="00D941F3" w:rsidP="00267C06">
      <w:pPr>
        <w:spacing w:after="0" w:line="240" w:lineRule="auto"/>
        <w:ind w:left="-567" w:right="-851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</w:t>
      </w:r>
    </w:p>
    <w:p w:rsidR="00D941F3" w:rsidRDefault="00D941F3" w:rsidP="00FF1A0F">
      <w:pPr>
        <w:spacing w:after="0"/>
        <w:ind w:right="-851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</w:t>
      </w:r>
    </w:p>
    <w:p w:rsidR="00D941F3" w:rsidRPr="00C670B2" w:rsidRDefault="00D941F3" w:rsidP="00FF1A0F">
      <w:pPr>
        <w:spacing w:after="0"/>
        <w:ind w:right="-851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VTU KM a CO MV SR Slovenská Ľupča, </w:t>
      </w:r>
      <w:r w:rsidRPr="008258F6">
        <w:rPr>
          <w:rFonts w:ascii="Times New Roman" w:hAnsi="Times New Roman"/>
          <w:sz w:val="18"/>
          <w:szCs w:val="18"/>
        </w:rPr>
        <w:t>Odbor CO a KR ObÚ Žiar nad Hronom</w:t>
      </w:r>
      <w:r>
        <w:rPr>
          <w:rFonts w:ascii="Times New Roman" w:hAnsi="Times New Roman"/>
          <w:sz w:val="18"/>
          <w:szCs w:val="18"/>
        </w:rPr>
        <w:t>, pokračovanie na budúce</w:t>
      </w:r>
    </w:p>
    <w:sectPr w:rsidR="00D941F3" w:rsidRPr="00C670B2" w:rsidSect="00A210D5">
      <w:pgSz w:w="11906" w:h="16838"/>
      <w:pgMar w:top="142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lgerian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461F"/>
    <w:rsid w:val="00031309"/>
    <w:rsid w:val="00044351"/>
    <w:rsid w:val="001D635F"/>
    <w:rsid w:val="002404E5"/>
    <w:rsid w:val="00267C06"/>
    <w:rsid w:val="0028217E"/>
    <w:rsid w:val="002B23C3"/>
    <w:rsid w:val="002E6C5D"/>
    <w:rsid w:val="002F0521"/>
    <w:rsid w:val="0030530E"/>
    <w:rsid w:val="0038738D"/>
    <w:rsid w:val="003A33DC"/>
    <w:rsid w:val="003C68F5"/>
    <w:rsid w:val="004C597F"/>
    <w:rsid w:val="00503770"/>
    <w:rsid w:val="005343B2"/>
    <w:rsid w:val="005B10CD"/>
    <w:rsid w:val="00635697"/>
    <w:rsid w:val="006504F8"/>
    <w:rsid w:val="0076414C"/>
    <w:rsid w:val="008258F6"/>
    <w:rsid w:val="00863A8A"/>
    <w:rsid w:val="0087461F"/>
    <w:rsid w:val="008D716A"/>
    <w:rsid w:val="008E7DF3"/>
    <w:rsid w:val="00932A94"/>
    <w:rsid w:val="009650B8"/>
    <w:rsid w:val="00985794"/>
    <w:rsid w:val="009E26BD"/>
    <w:rsid w:val="009F5CE4"/>
    <w:rsid w:val="009F6F04"/>
    <w:rsid w:val="00A210D5"/>
    <w:rsid w:val="00A55190"/>
    <w:rsid w:val="00AB1600"/>
    <w:rsid w:val="00B05D57"/>
    <w:rsid w:val="00B276A4"/>
    <w:rsid w:val="00BC254F"/>
    <w:rsid w:val="00BF7A31"/>
    <w:rsid w:val="00C670B2"/>
    <w:rsid w:val="00CA415E"/>
    <w:rsid w:val="00CB2B2B"/>
    <w:rsid w:val="00D61609"/>
    <w:rsid w:val="00D941F3"/>
    <w:rsid w:val="00E009C8"/>
    <w:rsid w:val="00E14E5E"/>
    <w:rsid w:val="00EC530F"/>
    <w:rsid w:val="00F727E0"/>
    <w:rsid w:val="00FC43D7"/>
    <w:rsid w:val="00FC6F23"/>
    <w:rsid w:val="00FF1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61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74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7461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4C597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FC43D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464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4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4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4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413</Words>
  <Characters>2358</Characters>
  <Application>Microsoft Office Outlook</Application>
  <DocSecurity>0</DocSecurity>
  <Lines>0</Lines>
  <Paragraphs>0</Paragraphs>
  <ScaleCrop>false</ScaleCrop>
  <Company>ObÚ Žiar nad Hronom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KaŽdodenná súČasŤ nášho Života</dc:title>
  <dc:subject/>
  <dc:creator>holzer</dc:creator>
  <cp:keywords/>
  <dc:description/>
  <cp:lastModifiedBy>ZMOS</cp:lastModifiedBy>
  <cp:revision>2</cp:revision>
  <dcterms:created xsi:type="dcterms:W3CDTF">2013-04-02T07:57:00Z</dcterms:created>
  <dcterms:modified xsi:type="dcterms:W3CDTF">2013-04-02T07:57:00Z</dcterms:modified>
</cp:coreProperties>
</file>